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0604" w14:textId="7C802EB3" w:rsidR="00656E6F" w:rsidRDefault="00E71EF3" w:rsidP="005D05D3">
      <w:pPr>
        <w:pStyle w:val="Title"/>
        <w:tabs>
          <w:tab w:val="clear" w:pos="7938"/>
        </w:tabs>
        <w:rPr>
          <w:sz w:val="5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339F3AA" wp14:editId="5C8C8E2C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1017917" cy="1017917"/>
            <wp:effectExtent l="0" t="0" r="0" b="0"/>
            <wp:wrapNone/>
            <wp:docPr id="13" name="Picture 13" descr="MC90043627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900436272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17" cy="1017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3DD9F261" wp14:editId="2290F227">
            <wp:simplePos x="0" y="0"/>
            <wp:positionH relativeFrom="margin">
              <wp:align>left</wp:align>
            </wp:positionH>
            <wp:positionV relativeFrom="paragraph">
              <wp:posOffset>-29845</wp:posOffset>
            </wp:positionV>
            <wp:extent cx="1216325" cy="1216325"/>
            <wp:effectExtent l="0" t="0" r="0" b="3175"/>
            <wp:wrapNone/>
            <wp:docPr id="12" name="Picture 12" descr="MC90043627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C900436272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325" cy="121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E6F">
        <w:rPr>
          <w:sz w:val="56"/>
        </w:rPr>
        <w:t>Ash Parish Council</w:t>
      </w:r>
    </w:p>
    <w:p w14:paraId="2931A172" w14:textId="77777777" w:rsidR="00656E6F" w:rsidRDefault="00656E6F" w:rsidP="005D05D3">
      <w:pPr>
        <w:pStyle w:val="Subtitle"/>
        <w:rPr>
          <w:sz w:val="24"/>
        </w:rPr>
      </w:pPr>
      <w:r>
        <w:rPr>
          <w:sz w:val="24"/>
        </w:rPr>
        <w:t xml:space="preserve">The Ash Centre,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</w:rPr>
            <w:t>Ash Hill Road</w:t>
          </w:r>
        </w:smartTag>
      </w:smartTag>
    </w:p>
    <w:p w14:paraId="700B4BA8" w14:textId="77777777" w:rsidR="00656E6F" w:rsidRDefault="00656E6F" w:rsidP="005D05D3">
      <w:pPr>
        <w:pStyle w:val="Subtitle"/>
        <w:rPr>
          <w:sz w:val="24"/>
        </w:rPr>
      </w:pPr>
      <w:r>
        <w:rPr>
          <w:sz w:val="24"/>
        </w:rPr>
        <w:t xml:space="preserve">Ash,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Surrey</w:t>
          </w:r>
        </w:smartTag>
        <w:r>
          <w:rPr>
            <w:sz w:val="24"/>
          </w:rPr>
          <w:t xml:space="preserve">, </w:t>
        </w:r>
        <w:smartTag w:uri="urn:schemas-microsoft-com:office:smarttags" w:element="PostalCode">
          <w:r>
            <w:rPr>
              <w:sz w:val="24"/>
            </w:rPr>
            <w:t>GU12 5DP</w:t>
          </w:r>
        </w:smartTag>
      </w:smartTag>
    </w:p>
    <w:p w14:paraId="7C62638A" w14:textId="77777777" w:rsidR="00656E6F" w:rsidRDefault="00656E6F" w:rsidP="005D05D3">
      <w:pPr>
        <w:tabs>
          <w:tab w:val="left" w:pos="567"/>
          <w:tab w:val="left" w:pos="7938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Tel: 01252 328287 Fax: 01252 319338</w:t>
      </w:r>
    </w:p>
    <w:p w14:paraId="65919A8B" w14:textId="4123D7E5" w:rsidR="00656E6F" w:rsidRDefault="009F3821" w:rsidP="005D05D3">
      <w:pPr>
        <w:tabs>
          <w:tab w:val="left" w:pos="567"/>
          <w:tab w:val="left" w:pos="7938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E-mail: - </w:t>
      </w:r>
      <w:hyperlink r:id="rId12" w:history="1">
        <w:r w:rsidR="002548A2" w:rsidRPr="0097273D">
          <w:rPr>
            <w:rStyle w:val="Hyperlink"/>
            <w:rFonts w:ascii="Arial" w:hAnsi="Arial"/>
            <w:b/>
          </w:rPr>
          <w:t>events@ashpcsurrey.gov.uk</w:t>
        </w:r>
      </w:hyperlink>
    </w:p>
    <w:p w14:paraId="1DE2B89D" w14:textId="77777777" w:rsidR="00512825" w:rsidRPr="00512825" w:rsidRDefault="00512825">
      <w:pPr>
        <w:tabs>
          <w:tab w:val="left" w:pos="567"/>
          <w:tab w:val="left" w:pos="7938"/>
        </w:tabs>
        <w:rPr>
          <w:rFonts w:ascii="Arial" w:hAnsi="Arial"/>
          <w:b/>
        </w:rPr>
      </w:pPr>
    </w:p>
    <w:p w14:paraId="5E2C6276" w14:textId="06F99932" w:rsidR="00512825" w:rsidRPr="00492C09" w:rsidRDefault="006024B0" w:rsidP="00E418B1">
      <w:pPr>
        <w:tabs>
          <w:tab w:val="left" w:pos="567"/>
          <w:tab w:val="left" w:pos="7938"/>
        </w:tabs>
        <w:jc w:val="center"/>
        <w:rPr>
          <w:rFonts w:ascii="Snap ITC" w:hAnsi="Snap ITC"/>
          <w:b/>
          <w:sz w:val="48"/>
          <w:szCs w:val="48"/>
        </w:rPr>
      </w:pPr>
      <w:r>
        <w:rPr>
          <w:rFonts w:ascii="Snap ITC" w:hAnsi="Snap ITC"/>
          <w:b/>
          <w:sz w:val="48"/>
          <w:szCs w:val="48"/>
        </w:rPr>
        <w:t xml:space="preserve">CHRISTMAS </w:t>
      </w:r>
      <w:r w:rsidR="00290DD1" w:rsidRPr="00492C09">
        <w:rPr>
          <w:rFonts w:ascii="Snap ITC" w:hAnsi="Snap ITC"/>
          <w:b/>
          <w:sz w:val="48"/>
          <w:szCs w:val="48"/>
        </w:rPr>
        <w:t>FANTASIA</w:t>
      </w:r>
      <w:r w:rsidR="00E418B1">
        <w:rPr>
          <w:rFonts w:ascii="Snap ITC" w:hAnsi="Snap ITC"/>
          <w:b/>
          <w:sz w:val="48"/>
          <w:szCs w:val="48"/>
        </w:rPr>
        <w:t xml:space="preserve"> </w:t>
      </w:r>
      <w:r w:rsidR="00CB0EEB">
        <w:rPr>
          <w:rFonts w:ascii="Snap ITC" w:hAnsi="Snap ITC"/>
          <w:b/>
          <w:sz w:val="48"/>
          <w:szCs w:val="48"/>
        </w:rPr>
        <w:t>2</w:t>
      </w:r>
      <w:r w:rsidR="00323384">
        <w:rPr>
          <w:rFonts w:ascii="Snap ITC" w:hAnsi="Snap ITC"/>
          <w:b/>
          <w:sz w:val="48"/>
          <w:szCs w:val="48"/>
        </w:rPr>
        <w:t>8</w:t>
      </w:r>
      <w:r w:rsidR="007E03C7">
        <w:rPr>
          <w:rFonts w:ascii="Snap ITC" w:hAnsi="Snap ITC"/>
          <w:b/>
          <w:sz w:val="48"/>
          <w:szCs w:val="48"/>
        </w:rPr>
        <w:t>th</w:t>
      </w:r>
      <w:r w:rsidR="00DB76F4">
        <w:rPr>
          <w:rFonts w:ascii="Snap ITC" w:hAnsi="Snap ITC"/>
          <w:b/>
          <w:sz w:val="48"/>
          <w:szCs w:val="48"/>
        </w:rPr>
        <w:t xml:space="preserve"> November 20</w:t>
      </w:r>
      <w:r w:rsidR="00FF4EEF">
        <w:rPr>
          <w:rFonts w:ascii="Snap ITC" w:hAnsi="Snap ITC"/>
          <w:b/>
          <w:sz w:val="48"/>
          <w:szCs w:val="48"/>
        </w:rPr>
        <w:t>2</w:t>
      </w:r>
      <w:r w:rsidR="00355046">
        <w:rPr>
          <w:rFonts w:ascii="Snap ITC" w:hAnsi="Snap ITC"/>
          <w:b/>
          <w:sz w:val="48"/>
          <w:szCs w:val="48"/>
        </w:rPr>
        <w:t>6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39"/>
        <w:gridCol w:w="1689"/>
        <w:gridCol w:w="4406"/>
        <w:gridCol w:w="823"/>
      </w:tblGrid>
      <w:tr w:rsidR="006A78D2" w14:paraId="59197B2E" w14:textId="77777777" w:rsidTr="54F9D6A5">
        <w:tc>
          <w:tcPr>
            <w:tcW w:w="3539" w:type="dxa"/>
          </w:tcPr>
          <w:p w14:paraId="5286D1AC" w14:textId="046546EC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>Name of Organisation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14:paraId="5E848579" w14:textId="70B7B425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918" w:type="dxa"/>
            <w:gridSpan w:val="3"/>
          </w:tcPr>
          <w:p w14:paraId="1D016201" w14:textId="574ED17F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Name or Organisation"/>
                <w:tag w:val="Name or Organisation"/>
                <w:id w:val="838352328"/>
                <w:placeholder>
                  <w:docPart w:val="D84E814519674FEAAE20F381DDA2D3D4"/>
                </w:placeholder>
                <w:showingPlcHdr/>
                <w:text/>
              </w:sdtPr>
              <w:sdtEndPr/>
              <w:sdtContent>
                <w:r w:rsidR="009B43FB">
                  <w:rPr>
                    <w:rStyle w:val="PlaceholderText"/>
                  </w:rPr>
                  <w:t>Enter your Organisation, Company, Group or Business Name</w:t>
                </w:r>
              </w:sdtContent>
            </w:sdt>
          </w:p>
        </w:tc>
      </w:tr>
      <w:tr w:rsidR="006A78D2" w14:paraId="47982AAC" w14:textId="77777777" w:rsidTr="54F9D6A5">
        <w:tc>
          <w:tcPr>
            <w:tcW w:w="3539" w:type="dxa"/>
          </w:tcPr>
          <w:p w14:paraId="0A46296D" w14:textId="7D54C190" w:rsidR="00391397" w:rsidRDefault="00391397" w:rsidP="00391397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Contact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Details </w:t>
            </w:r>
            <w:r w:rsidRPr="005D05D3">
              <w:rPr>
                <w:rFonts w:ascii="Arial" w:hAnsi="Arial" w:cs="Arial"/>
                <w:b/>
                <w:sz w:val="28"/>
                <w:szCs w:val="28"/>
              </w:rPr>
              <w:t>Name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14:paraId="4197841B" w14:textId="32052416" w:rsidR="00391397" w:rsidRDefault="00391397" w:rsidP="00391397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18" w:type="dxa"/>
            <w:gridSpan w:val="3"/>
          </w:tcPr>
          <w:p w14:paraId="6CB3C4F7" w14:textId="5E85D26A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Contact Details"/>
                <w:tag w:val="Contact Details"/>
                <w:id w:val="-1364669384"/>
                <w:placeholder>
                  <w:docPart w:val="41A2000BE73B4E548DC413AD8550F8C8"/>
                </w:placeholder>
                <w:showingPlcHdr/>
                <w:text/>
              </w:sdtPr>
              <w:sdtEndPr/>
              <w:sdtContent>
                <w:r w:rsidR="009B43FB">
                  <w:rPr>
                    <w:rStyle w:val="PlaceholderText"/>
                  </w:rPr>
                  <w:t>First and Last Name</w:t>
                </w:r>
              </w:sdtContent>
            </w:sdt>
          </w:p>
        </w:tc>
      </w:tr>
      <w:tr w:rsidR="006A78D2" w14:paraId="0A9F6B2A" w14:textId="77777777" w:rsidTr="54F9D6A5">
        <w:tc>
          <w:tcPr>
            <w:tcW w:w="3539" w:type="dxa"/>
          </w:tcPr>
          <w:p w14:paraId="6722AEAF" w14:textId="3C3CA362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>Address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Line</w:t>
            </w: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1:</w:t>
            </w:r>
          </w:p>
          <w:p w14:paraId="33A9D48A" w14:textId="3675FAC9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918" w:type="dxa"/>
            <w:gridSpan w:val="3"/>
          </w:tcPr>
          <w:p w14:paraId="154B73A0" w14:textId="3D0DA93F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Address 1"/>
                <w:tag w:val="Address 1"/>
                <w:id w:val="-1684658928"/>
                <w:placeholder>
                  <w:docPart w:val="EC5AD78E18E549B7B99821C79DE143A8"/>
                </w:placeholder>
                <w:showingPlcHdr/>
                <w:text/>
              </w:sdtPr>
              <w:sdtEndPr/>
              <w:sdtContent>
                <w:r w:rsidR="00F7443E">
                  <w:rPr>
                    <w:rStyle w:val="PlaceholderText"/>
                  </w:rPr>
                  <w:t>Contact address Line 1</w:t>
                </w:r>
              </w:sdtContent>
            </w:sdt>
          </w:p>
        </w:tc>
      </w:tr>
      <w:tr w:rsidR="006A78D2" w14:paraId="51C1590F" w14:textId="77777777" w:rsidTr="54F9D6A5">
        <w:tc>
          <w:tcPr>
            <w:tcW w:w="3539" w:type="dxa"/>
          </w:tcPr>
          <w:p w14:paraId="775EC5D4" w14:textId="403494C8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Address </w:t>
            </w:r>
            <w:r>
              <w:rPr>
                <w:rFonts w:ascii="Arial" w:hAnsi="Arial" w:cs="Arial"/>
                <w:b/>
                <w:sz w:val="28"/>
                <w:szCs w:val="28"/>
              </w:rPr>
              <w:t>Line 2:</w:t>
            </w:r>
          </w:p>
          <w:p w14:paraId="20DED9EA" w14:textId="70DD5DA7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5D05D3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918" w:type="dxa"/>
            <w:gridSpan w:val="3"/>
          </w:tcPr>
          <w:p w14:paraId="205AAD91" w14:textId="35366305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Address 2"/>
                <w:tag w:val="Address 2"/>
                <w:id w:val="-337927437"/>
                <w:placeholder>
                  <w:docPart w:val="190D49499F7548C2A899622855EC9068"/>
                </w:placeholder>
                <w:showingPlcHdr/>
                <w:text/>
              </w:sdtPr>
              <w:sdtEndPr/>
              <w:sdtContent>
                <w:r w:rsidR="00F7443E">
                  <w:rPr>
                    <w:rStyle w:val="PlaceholderText"/>
                  </w:rPr>
                  <w:t>Contact address Line 2</w:t>
                </w:r>
              </w:sdtContent>
            </w:sdt>
          </w:p>
        </w:tc>
      </w:tr>
      <w:tr w:rsidR="00391397" w14:paraId="191591F7" w14:textId="77777777" w:rsidTr="54F9D6A5">
        <w:tc>
          <w:tcPr>
            <w:tcW w:w="3539" w:type="dxa"/>
          </w:tcPr>
          <w:p w14:paraId="4845D88F" w14:textId="65426BF5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Post Code:</w:t>
            </w:r>
          </w:p>
          <w:p w14:paraId="50348165" w14:textId="4610AFB1" w:rsidR="00391397" w:rsidRPr="005D05D3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918" w:type="dxa"/>
            <w:gridSpan w:val="3"/>
          </w:tcPr>
          <w:p w14:paraId="0954E659" w14:textId="65DE83FD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Post Code"/>
                <w:tag w:val="Post Code"/>
                <w:id w:val="-1616523007"/>
                <w:placeholder>
                  <w:docPart w:val="3B89528BFA124A93AE72C1949D361430"/>
                </w:placeholder>
                <w:showingPlcHdr/>
                <w:text/>
              </w:sdtPr>
              <w:sdtEndPr/>
              <w:sdtContent>
                <w:r w:rsidR="00F7443E">
                  <w:rPr>
                    <w:rStyle w:val="PlaceholderText"/>
                  </w:rPr>
                  <w:t>Enter Contact post code</w:t>
                </w:r>
              </w:sdtContent>
            </w:sdt>
          </w:p>
        </w:tc>
      </w:tr>
      <w:tr w:rsidR="006A78D2" w14:paraId="7BEDF7D2" w14:textId="77777777" w:rsidTr="54F9D6A5">
        <w:tc>
          <w:tcPr>
            <w:tcW w:w="3539" w:type="dxa"/>
          </w:tcPr>
          <w:p w14:paraId="4BF11938" w14:textId="1B674EB0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>Email address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14:paraId="018275EF" w14:textId="6EC1908C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918" w:type="dxa"/>
            <w:gridSpan w:val="3"/>
          </w:tcPr>
          <w:p w14:paraId="04F3115E" w14:textId="15E51F28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Email address              "/>
                <w:tag w:val="Email address              "/>
                <w:id w:val="-1314558501"/>
                <w:placeholder>
                  <w:docPart w:val="F82FEE283E954CF18F3C745883E4C3DA"/>
                </w:placeholder>
                <w:showingPlcHdr/>
              </w:sdtPr>
              <w:sdtEndPr/>
              <w:sdtContent>
                <w:r w:rsidR="00131C32">
                  <w:rPr>
                    <w:rStyle w:val="PlaceholderText"/>
                  </w:rPr>
                  <w:t>Enter email mail address</w:t>
                </w:r>
              </w:sdtContent>
            </w:sdt>
          </w:p>
        </w:tc>
      </w:tr>
      <w:tr w:rsidR="006A78D2" w14:paraId="3D7A0D9A" w14:textId="77777777" w:rsidTr="54F9D6A5">
        <w:tc>
          <w:tcPr>
            <w:tcW w:w="3539" w:type="dxa"/>
          </w:tcPr>
          <w:p w14:paraId="0D7B3FE7" w14:textId="4BB5E036" w:rsidR="00391397" w:rsidRPr="005D05D3" w:rsidRDefault="00391397" w:rsidP="00391397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5D05D3">
              <w:rPr>
                <w:rFonts w:ascii="Arial" w:hAnsi="Arial" w:cs="Arial"/>
                <w:b/>
                <w:sz w:val="28"/>
                <w:szCs w:val="28"/>
              </w:rPr>
              <w:t>Telephone:</w:t>
            </w:r>
          </w:p>
          <w:p w14:paraId="73493339" w14:textId="77777777" w:rsidR="00391397" w:rsidRDefault="00391397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918" w:type="dxa"/>
            <w:gridSpan w:val="3"/>
          </w:tcPr>
          <w:p w14:paraId="5A3EFCEE" w14:textId="00CDD2E6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Telephone"/>
                <w:tag w:val="Telephone"/>
                <w:id w:val="912506606"/>
                <w:placeholder>
                  <w:docPart w:val="BFD7E29DD1AD44C9BC03B86072725D82"/>
                </w:placeholder>
                <w:showingPlcHdr/>
                <w:text/>
              </w:sdtPr>
              <w:sdtEndPr/>
              <w:sdtContent>
                <w:r w:rsidR="00131C32">
                  <w:rPr>
                    <w:rStyle w:val="PlaceholderText"/>
                  </w:rPr>
                  <w:t>Best contact phone number</w:t>
                </w:r>
              </w:sdtContent>
            </w:sdt>
          </w:p>
        </w:tc>
      </w:tr>
      <w:tr w:rsidR="00391397" w14:paraId="6A8C2D52" w14:textId="77777777" w:rsidTr="54F9D6A5">
        <w:tc>
          <w:tcPr>
            <w:tcW w:w="3539" w:type="dxa"/>
          </w:tcPr>
          <w:p w14:paraId="1D636339" w14:textId="2C4D2A4E" w:rsidR="00391397" w:rsidRPr="005D05D3" w:rsidRDefault="00847C5C" w:rsidP="00391397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Describe your Stall / Market:</w:t>
            </w:r>
          </w:p>
        </w:tc>
        <w:tc>
          <w:tcPr>
            <w:tcW w:w="6918" w:type="dxa"/>
            <w:gridSpan w:val="3"/>
          </w:tcPr>
          <w:p w14:paraId="08E23EB4" w14:textId="030E98C8" w:rsidR="00391397" w:rsidRPr="009A4D9A" w:rsidRDefault="001867E2" w:rsidP="00512825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Cs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color w:val="002060"/>
                  <w:sz w:val="28"/>
                  <w:szCs w:val="28"/>
                </w:rPr>
                <w:alias w:val="Stall Type"/>
                <w:tag w:val="Stall Type"/>
                <w:id w:val="-1727592392"/>
                <w:placeholder>
                  <w:docPart w:val="205CA5BFD2164FD4AB89CCD3475F7C65"/>
                </w:placeholder>
                <w:showingPlcHdr/>
                <w:text/>
              </w:sdtPr>
              <w:sdtEndPr/>
              <w:sdtContent>
                <w:r w:rsidR="00060BE8">
                  <w:rPr>
                    <w:rStyle w:val="PlaceholderText"/>
                  </w:rPr>
                  <w:t>Enter as much detail as possible</w:t>
                </w:r>
                <w:r w:rsidR="009B43FB">
                  <w:rPr>
                    <w:rStyle w:val="PlaceholderText"/>
                  </w:rPr>
                  <w:t xml:space="preserve"> of the different types of items you are selling. This </w:t>
                </w:r>
                <w:r w:rsidR="00060BE8">
                  <w:rPr>
                    <w:rStyle w:val="PlaceholderText"/>
                  </w:rPr>
                  <w:t>help</w:t>
                </w:r>
                <w:r w:rsidR="009B43FB">
                  <w:rPr>
                    <w:rStyle w:val="PlaceholderText"/>
                  </w:rPr>
                  <w:t>s</w:t>
                </w:r>
                <w:r w:rsidR="00060BE8">
                  <w:rPr>
                    <w:rStyle w:val="PlaceholderText"/>
                  </w:rPr>
                  <w:t xml:space="preserve"> us place your stall</w:t>
                </w:r>
                <w:r w:rsidR="00847C5C" w:rsidRPr="009A4D9A">
                  <w:rPr>
                    <w:rStyle w:val="PlaceholderText"/>
                    <w:bCs/>
                    <w:color w:val="002060"/>
                  </w:rPr>
                  <w:t>.</w:t>
                </w:r>
              </w:sdtContent>
            </w:sdt>
          </w:p>
        </w:tc>
      </w:tr>
      <w:tr w:rsidR="00847C5C" w14:paraId="0F22F5F5" w14:textId="77777777" w:rsidTr="54F9D6A5">
        <w:tc>
          <w:tcPr>
            <w:tcW w:w="5228" w:type="dxa"/>
            <w:gridSpan w:val="2"/>
          </w:tcPr>
          <w:p w14:paraId="72650CF5" w14:textId="483F66D5" w:rsidR="00847C5C" w:rsidRPr="00847C5C" w:rsidRDefault="00847C5C" w:rsidP="54F9D6A5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54F9D6A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 would like an Inside </w:t>
            </w:r>
            <w:r w:rsidR="00B735DC">
              <w:rPr>
                <w:rFonts w:ascii="Arial" w:hAnsi="Arial" w:cs="Arial"/>
                <w:b/>
                <w:bCs/>
                <w:sz w:val="28"/>
                <w:szCs w:val="28"/>
              </w:rPr>
              <w:t>stall</w:t>
            </w:r>
            <w:r w:rsidRPr="54F9D6A5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54F9D6A5">
              <w:rPr>
                <w:rFonts w:ascii="Arial" w:hAnsi="Arial" w:cs="Arial"/>
                <w:sz w:val="28"/>
                <w:szCs w:val="28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  <w:sz w:val="28"/>
                  <w:szCs w:val="28"/>
                </w:rPr>
                <w:id w:val="-149325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D96E0A" w:rsidRPr="54F9D6A5">
                  <w:rPr>
                    <w:rFonts w:ascii="MS Gothic" w:eastAsia="MS Gothic" w:hAnsi="MS Gothic" w:cs="MS Gothic"/>
                    <w:b/>
                    <w:bCs/>
                    <w:color w:val="002060"/>
                    <w:sz w:val="28"/>
                    <w:szCs w:val="28"/>
                  </w:rPr>
                  <w:t>☐</w:t>
                </w:r>
              </w:sdtContent>
            </w:sdt>
            <w:r w:rsidRPr="54F9D6A5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229" w:type="dxa"/>
            <w:gridSpan w:val="2"/>
          </w:tcPr>
          <w:p w14:paraId="460A2B11" w14:textId="558CA564" w:rsidR="00847C5C" w:rsidRPr="00847C5C" w:rsidRDefault="00847C5C" w:rsidP="00847C5C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847C5C">
              <w:rPr>
                <w:rFonts w:ascii="Arial" w:hAnsi="Arial" w:cs="Arial"/>
                <w:b/>
                <w:sz w:val="28"/>
                <w:szCs w:val="28"/>
              </w:rPr>
              <w:t xml:space="preserve">Outside market stall: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 </w:t>
            </w:r>
            <w:r w:rsidRPr="00847C5C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70506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C5C" w14:paraId="7F1F972B" w14:textId="77777777" w:rsidTr="54F9D6A5">
        <w:tc>
          <w:tcPr>
            <w:tcW w:w="9634" w:type="dxa"/>
            <w:gridSpan w:val="3"/>
          </w:tcPr>
          <w:p w14:paraId="73F32DE8" w14:textId="2CEA4926" w:rsidR="00847C5C" w:rsidRPr="00847C5C" w:rsidRDefault="00847C5C" w:rsidP="00847C5C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47C5C">
              <w:rPr>
                <w:rFonts w:ascii="Arial" w:hAnsi="Arial" w:cs="Arial"/>
                <w:b/>
                <w:sz w:val="28"/>
                <w:szCs w:val="28"/>
              </w:rPr>
              <w:t xml:space="preserve">Inside only: </w:t>
            </w:r>
            <w:r w:rsidRPr="00847C5C">
              <w:rPr>
                <w:rFonts w:ascii="Arial" w:hAnsi="Arial" w:cs="Arial"/>
                <w:bCs/>
                <w:sz w:val="28"/>
                <w:szCs w:val="28"/>
              </w:rPr>
              <w:t>I understand that due to limited space, additional tables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847C5C">
              <w:rPr>
                <w:rFonts w:ascii="Arial" w:hAnsi="Arial" w:cs="Arial"/>
                <w:bCs/>
                <w:sz w:val="28"/>
                <w:szCs w:val="28"/>
              </w:rPr>
              <w:t>inside the hall are not permitted.</w:t>
            </w:r>
          </w:p>
        </w:tc>
        <w:tc>
          <w:tcPr>
            <w:tcW w:w="823" w:type="dxa"/>
          </w:tcPr>
          <w:p w14:paraId="0604BEFD" w14:textId="21FD974A" w:rsidR="00847C5C" w:rsidRPr="00847C5C" w:rsidRDefault="001867E2" w:rsidP="00847C5C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-50443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C5C" w14:paraId="4D275E20" w14:textId="77777777" w:rsidTr="54F9D6A5">
        <w:tc>
          <w:tcPr>
            <w:tcW w:w="9634" w:type="dxa"/>
            <w:gridSpan w:val="3"/>
          </w:tcPr>
          <w:p w14:paraId="039A8473" w14:textId="50853B15" w:rsidR="00847C5C" w:rsidRPr="0081254B" w:rsidRDefault="00847C5C" w:rsidP="00847C5C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 understand there is no Car Parking at the Ash Centre and that I am responsible for arranging my own transportation.</w:t>
            </w:r>
          </w:p>
        </w:tc>
        <w:tc>
          <w:tcPr>
            <w:tcW w:w="823" w:type="dxa"/>
          </w:tcPr>
          <w:p w14:paraId="344B707E" w14:textId="3661F7D6" w:rsidR="00847C5C" w:rsidRPr="00847C5C" w:rsidRDefault="001867E2" w:rsidP="00847C5C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-59425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C5C" w:rsidRP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280D8A" w14:paraId="77CC3BCA" w14:textId="77777777" w:rsidTr="54F9D6A5">
        <w:tc>
          <w:tcPr>
            <w:tcW w:w="9634" w:type="dxa"/>
            <w:gridSpan w:val="3"/>
          </w:tcPr>
          <w:p w14:paraId="41309582" w14:textId="41C2D032" w:rsidR="00280D8A" w:rsidRDefault="00280D8A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Are you raising money / awareness for a good cause </w:t>
            </w:r>
            <w:r w:rsidR="002F7B7F">
              <w:rPr>
                <w:rFonts w:ascii="Arial" w:hAnsi="Arial" w:cs="Arial"/>
                <w:b/>
                <w:sz w:val="28"/>
                <w:szCs w:val="28"/>
              </w:rPr>
              <w:t>or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charity</w:t>
            </w:r>
          </w:p>
        </w:tc>
        <w:tc>
          <w:tcPr>
            <w:tcW w:w="823" w:type="dxa"/>
          </w:tcPr>
          <w:p w14:paraId="7FE4638E" w14:textId="5F553394" w:rsidR="00280D8A" w:rsidRDefault="001867E2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alias w:val="charity good cause"/>
                <w:tag w:val="charity good cause"/>
                <w:id w:val="-185965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8A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280D8A" w14:paraId="61A96879" w14:textId="77777777" w:rsidTr="54F9D6A5">
        <w:tc>
          <w:tcPr>
            <w:tcW w:w="5228" w:type="dxa"/>
            <w:gridSpan w:val="2"/>
          </w:tcPr>
          <w:p w14:paraId="72650C2A" w14:textId="5CA77C5F" w:rsidR="00280D8A" w:rsidRPr="00847C5C" w:rsidRDefault="001867E2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295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8A" w:rsidRP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  <w:r w:rsidR="00280D8A" w:rsidRPr="00847C5C">
              <w:rPr>
                <w:rFonts w:ascii="Arial" w:hAnsi="Arial" w:cs="Arial"/>
                <w:bCs/>
                <w:color w:val="002060"/>
                <w:sz w:val="28"/>
                <w:szCs w:val="28"/>
              </w:rPr>
              <w:t xml:space="preserve"> </w:t>
            </w:r>
            <w:r w:rsidR="00280D8A" w:rsidRPr="00847C5C">
              <w:rPr>
                <w:rFonts w:ascii="Arial" w:hAnsi="Arial" w:cs="Arial"/>
                <w:bCs/>
                <w:sz w:val="28"/>
                <w:szCs w:val="28"/>
              </w:rPr>
              <w:t xml:space="preserve">I Require </w:t>
            </w:r>
            <w:r w:rsidR="00280D8A" w:rsidRPr="009A4D9A">
              <w:rPr>
                <w:rFonts w:ascii="Arial" w:hAnsi="Arial" w:cs="Arial"/>
                <w:b/>
                <w:sz w:val="28"/>
                <w:szCs w:val="28"/>
                <w:u w:val="single"/>
              </w:rPr>
              <w:t>NO</w:t>
            </w:r>
            <w:r w:rsidR="00280D8A" w:rsidRPr="00847C5C">
              <w:rPr>
                <w:rFonts w:ascii="Arial" w:hAnsi="Arial" w:cs="Arial"/>
                <w:bCs/>
                <w:sz w:val="28"/>
                <w:szCs w:val="28"/>
              </w:rPr>
              <w:t xml:space="preserve"> pre-erected</w:t>
            </w:r>
            <w:r w:rsidR="00280D8A">
              <w:rPr>
                <w:rFonts w:ascii="Arial" w:hAnsi="Arial" w:cs="Arial"/>
                <w:bCs/>
                <w:sz w:val="28"/>
                <w:szCs w:val="28"/>
              </w:rPr>
              <w:t xml:space="preserve"> table.</w:t>
            </w:r>
          </w:p>
        </w:tc>
        <w:tc>
          <w:tcPr>
            <w:tcW w:w="5229" w:type="dxa"/>
            <w:gridSpan w:val="2"/>
          </w:tcPr>
          <w:p w14:paraId="79E858F3" w14:textId="48040102" w:rsidR="00280D8A" w:rsidRPr="00847C5C" w:rsidRDefault="001867E2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-157704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8A" w:rsidRP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  <w:r w:rsidR="00280D8A" w:rsidRPr="00847C5C">
              <w:rPr>
                <w:rFonts w:ascii="Arial" w:hAnsi="Arial" w:cs="Arial"/>
                <w:bCs/>
                <w:sz w:val="28"/>
                <w:szCs w:val="28"/>
              </w:rPr>
              <w:t xml:space="preserve"> I would like one pre-erected table</w:t>
            </w:r>
            <w:r w:rsidR="00280D8A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</w:tc>
      </w:tr>
      <w:tr w:rsidR="00280D8A" w14:paraId="74F3F6C2" w14:textId="77777777" w:rsidTr="54F9D6A5">
        <w:tc>
          <w:tcPr>
            <w:tcW w:w="3539" w:type="dxa"/>
          </w:tcPr>
          <w:p w14:paraId="5D4AB94A" w14:textId="51D125C9" w:rsidR="00280D8A" w:rsidRPr="005D05D3" w:rsidRDefault="00280D8A" w:rsidP="00280D8A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Accessibility requirements:</w:t>
            </w:r>
          </w:p>
        </w:tc>
        <w:tc>
          <w:tcPr>
            <w:tcW w:w="6918" w:type="dxa"/>
            <w:gridSpan w:val="3"/>
          </w:tcPr>
          <w:p w14:paraId="16B33B3B" w14:textId="38DF5E4C" w:rsidR="00280D8A" w:rsidRDefault="001867E2" w:rsidP="00280D8A">
            <w:pPr>
              <w:tabs>
                <w:tab w:val="left" w:pos="567"/>
                <w:tab w:val="left" w:pos="7938"/>
              </w:tabs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alias w:val="Accessibility"/>
                <w:tag w:val="Accessibility"/>
                <w:id w:val="851376356"/>
                <w:placeholder>
                  <w:docPart w:val="307472409DA14847ADA84AC39FA7BC6B"/>
                </w:placeholder>
                <w:showingPlcHdr/>
                <w:text/>
              </w:sdtPr>
              <w:sdtEndPr/>
              <w:sdtContent>
                <w:r w:rsidR="00280D8A">
                  <w:rPr>
                    <w:rStyle w:val="PlaceholderText"/>
                  </w:rPr>
                  <w:t xml:space="preserve">Describe accessibly requirements </w:t>
                </w:r>
              </w:sdtContent>
            </w:sdt>
          </w:p>
        </w:tc>
      </w:tr>
      <w:tr w:rsidR="00280D8A" w:rsidRPr="0081254B" w14:paraId="5134B140" w14:textId="77777777" w:rsidTr="54F9D6A5">
        <w:tc>
          <w:tcPr>
            <w:tcW w:w="9634" w:type="dxa"/>
            <w:gridSpan w:val="3"/>
          </w:tcPr>
          <w:p w14:paraId="6F0EFF83" w14:textId="6A5EC3AA" w:rsidR="00280D8A" w:rsidRPr="00847C5C" w:rsidRDefault="00280D8A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847C5C">
              <w:rPr>
                <w:rFonts w:ascii="Arial" w:hAnsi="Arial" w:cs="Arial"/>
                <w:bCs/>
                <w:sz w:val="28"/>
                <w:szCs w:val="28"/>
              </w:rPr>
              <w:t>I give consent to any photographs taken on the day to be used by Ash Parish</w:t>
            </w:r>
          </w:p>
        </w:tc>
        <w:tc>
          <w:tcPr>
            <w:tcW w:w="823" w:type="dxa"/>
          </w:tcPr>
          <w:p w14:paraId="2D6D3270" w14:textId="77777777" w:rsidR="00280D8A" w:rsidRPr="00847C5C" w:rsidRDefault="001867E2" w:rsidP="00280D8A">
            <w:pPr>
              <w:tabs>
                <w:tab w:val="left" w:pos="567"/>
                <w:tab w:val="left" w:pos="7938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-120910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8A" w:rsidRPr="00847C5C">
                  <w:rPr>
                    <w:rFonts w:ascii="MS Gothic" w:eastAsia="MS Gothic" w:hAnsi="MS Gothic" w:cs="Arial" w:hint="eastAsia"/>
                    <w:b/>
                    <w:color w:val="002060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6E0E644A" w14:textId="0DBEB459" w:rsidR="007970F2" w:rsidRDefault="00AC7F10" w:rsidP="007970F2">
      <w:pPr>
        <w:tabs>
          <w:tab w:val="left" w:pos="567"/>
          <w:tab w:val="left" w:pos="793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ALL </w:t>
      </w:r>
      <w:r w:rsidR="004F2EA5">
        <w:rPr>
          <w:rFonts w:ascii="Arial" w:hAnsi="Arial" w:cs="Arial"/>
          <w:b/>
          <w:sz w:val="28"/>
          <w:szCs w:val="28"/>
        </w:rPr>
        <w:t xml:space="preserve">TABLES &amp; </w:t>
      </w:r>
      <w:r>
        <w:rPr>
          <w:rFonts w:ascii="Arial" w:hAnsi="Arial" w:cs="Arial"/>
          <w:b/>
          <w:sz w:val="28"/>
          <w:szCs w:val="28"/>
        </w:rPr>
        <w:t xml:space="preserve">STALLS TO BE SET UP BY </w:t>
      </w:r>
      <w:r w:rsidR="00713C5A">
        <w:rPr>
          <w:rFonts w:ascii="Arial" w:hAnsi="Arial" w:cs="Arial"/>
          <w:b/>
          <w:sz w:val="28"/>
          <w:szCs w:val="28"/>
        </w:rPr>
        <w:t>1</w:t>
      </w:r>
      <w:r w:rsidR="00B2150A">
        <w:rPr>
          <w:rFonts w:ascii="Arial" w:hAnsi="Arial" w:cs="Arial"/>
          <w:b/>
          <w:sz w:val="28"/>
          <w:szCs w:val="28"/>
        </w:rPr>
        <w:t>2</w:t>
      </w:r>
      <w:r w:rsidR="00713C5A">
        <w:rPr>
          <w:rFonts w:ascii="Arial" w:hAnsi="Arial" w:cs="Arial"/>
          <w:b/>
          <w:sz w:val="28"/>
          <w:szCs w:val="28"/>
        </w:rPr>
        <w:t xml:space="preserve">.30 </w:t>
      </w:r>
      <w:r w:rsidR="00847C5C">
        <w:rPr>
          <w:rFonts w:ascii="Arial" w:hAnsi="Arial" w:cs="Arial"/>
          <w:b/>
          <w:sz w:val="28"/>
          <w:szCs w:val="28"/>
        </w:rPr>
        <w:t>p</w:t>
      </w:r>
      <w:r w:rsidR="00713C5A">
        <w:rPr>
          <w:rFonts w:ascii="Arial" w:hAnsi="Arial" w:cs="Arial"/>
          <w:b/>
          <w:sz w:val="28"/>
          <w:szCs w:val="28"/>
        </w:rPr>
        <w:t>m</w:t>
      </w:r>
      <w:r w:rsidR="007970F2">
        <w:rPr>
          <w:rFonts w:ascii="Arial" w:hAnsi="Arial" w:cs="Arial"/>
          <w:b/>
          <w:sz w:val="28"/>
          <w:szCs w:val="28"/>
        </w:rPr>
        <w:t xml:space="preserve"> AT THE LATEST</w:t>
      </w:r>
    </w:p>
    <w:p w14:paraId="4A63FEBF" w14:textId="6D65AE18" w:rsidR="00847C5C" w:rsidRPr="00847C5C" w:rsidRDefault="00847C5C" w:rsidP="007970F2">
      <w:pPr>
        <w:tabs>
          <w:tab w:val="left" w:pos="567"/>
          <w:tab w:val="left" w:pos="7938"/>
        </w:tabs>
        <w:jc w:val="center"/>
        <w:rPr>
          <w:rFonts w:ascii="Arial" w:hAnsi="Arial" w:cs="Arial"/>
          <w:bCs/>
          <w:sz w:val="28"/>
          <w:szCs w:val="28"/>
        </w:rPr>
      </w:pPr>
      <w:r w:rsidRPr="00847C5C">
        <w:rPr>
          <w:rFonts w:ascii="Arial" w:hAnsi="Arial" w:cs="Arial"/>
          <w:bCs/>
          <w:sz w:val="28"/>
          <w:szCs w:val="28"/>
        </w:rPr>
        <w:t>APC Car</w:t>
      </w:r>
      <w:r>
        <w:rPr>
          <w:rFonts w:ascii="Arial" w:hAnsi="Arial" w:cs="Arial"/>
          <w:bCs/>
          <w:sz w:val="28"/>
          <w:szCs w:val="28"/>
        </w:rPr>
        <w:t>p</w:t>
      </w:r>
      <w:r w:rsidRPr="00847C5C">
        <w:rPr>
          <w:rFonts w:ascii="Arial" w:hAnsi="Arial" w:cs="Arial"/>
          <w:bCs/>
          <w:sz w:val="28"/>
          <w:szCs w:val="28"/>
        </w:rPr>
        <w:t xml:space="preserve">ark may be used for Unload / Loading </w:t>
      </w:r>
      <w:r w:rsidR="009A4D9A" w:rsidRPr="00847C5C">
        <w:rPr>
          <w:rFonts w:ascii="Arial" w:hAnsi="Arial" w:cs="Arial"/>
          <w:bCs/>
          <w:sz w:val="28"/>
          <w:szCs w:val="28"/>
        </w:rPr>
        <w:t>only</w:t>
      </w:r>
    </w:p>
    <w:p w14:paraId="392A4CD1" w14:textId="2C7BA51C" w:rsidR="007970F2" w:rsidRPr="005D05D3" w:rsidRDefault="007970F2" w:rsidP="00512825">
      <w:pPr>
        <w:tabs>
          <w:tab w:val="left" w:pos="567"/>
          <w:tab w:val="left" w:pos="7938"/>
        </w:tabs>
        <w:rPr>
          <w:rFonts w:ascii="Arial" w:hAnsi="Arial" w:cs="Arial"/>
          <w:b/>
          <w:sz w:val="28"/>
          <w:szCs w:val="28"/>
        </w:rPr>
      </w:pPr>
    </w:p>
    <w:p w14:paraId="557FA330" w14:textId="12EE747E" w:rsidR="00512825" w:rsidRPr="005D05D3" w:rsidRDefault="00512825" w:rsidP="003D6E0F">
      <w:pPr>
        <w:tabs>
          <w:tab w:val="left" w:pos="567"/>
          <w:tab w:val="left" w:pos="7938"/>
        </w:tabs>
        <w:jc w:val="center"/>
        <w:rPr>
          <w:rFonts w:ascii="Arial" w:hAnsi="Arial" w:cs="Arial"/>
          <w:b/>
          <w:sz w:val="28"/>
          <w:szCs w:val="28"/>
        </w:rPr>
      </w:pPr>
      <w:r w:rsidRPr="005D05D3">
        <w:rPr>
          <w:rFonts w:ascii="Arial" w:hAnsi="Arial" w:cs="Arial"/>
          <w:b/>
          <w:sz w:val="28"/>
          <w:szCs w:val="28"/>
        </w:rPr>
        <w:t>P</w:t>
      </w:r>
      <w:r w:rsidR="003D6E0F">
        <w:rPr>
          <w:rFonts w:ascii="Arial" w:hAnsi="Arial" w:cs="Arial"/>
          <w:b/>
          <w:sz w:val="28"/>
          <w:szCs w:val="28"/>
        </w:rPr>
        <w:t xml:space="preserve">rice is </w:t>
      </w:r>
      <w:r w:rsidR="00685735">
        <w:rPr>
          <w:rFonts w:ascii="Arial" w:hAnsi="Arial" w:cs="Arial"/>
          <w:b/>
          <w:sz w:val="28"/>
          <w:szCs w:val="28"/>
        </w:rPr>
        <w:t>£1</w:t>
      </w:r>
      <w:r w:rsidR="003F45DE">
        <w:rPr>
          <w:rFonts w:ascii="Arial" w:hAnsi="Arial" w:cs="Arial"/>
          <w:b/>
          <w:sz w:val="28"/>
          <w:szCs w:val="28"/>
        </w:rPr>
        <w:t>5</w:t>
      </w:r>
      <w:r w:rsidRPr="005D05D3">
        <w:rPr>
          <w:rFonts w:ascii="Arial" w:hAnsi="Arial" w:cs="Arial"/>
          <w:b/>
          <w:sz w:val="28"/>
          <w:szCs w:val="28"/>
        </w:rPr>
        <w:t xml:space="preserve"> </w:t>
      </w:r>
      <w:r w:rsidR="00AC22C0">
        <w:rPr>
          <w:rFonts w:ascii="Arial" w:hAnsi="Arial" w:cs="Arial"/>
          <w:b/>
          <w:sz w:val="28"/>
          <w:szCs w:val="28"/>
        </w:rPr>
        <w:t>P</w:t>
      </w:r>
      <w:r w:rsidR="007F5EF3">
        <w:rPr>
          <w:rFonts w:ascii="Arial" w:hAnsi="Arial" w:cs="Arial"/>
          <w:b/>
          <w:sz w:val="28"/>
          <w:szCs w:val="28"/>
        </w:rPr>
        <w:t xml:space="preserve">er </w:t>
      </w:r>
      <w:r w:rsidR="00DE7525">
        <w:rPr>
          <w:rFonts w:ascii="Arial" w:hAnsi="Arial" w:cs="Arial"/>
          <w:b/>
          <w:sz w:val="28"/>
          <w:szCs w:val="28"/>
        </w:rPr>
        <w:t xml:space="preserve">Inside </w:t>
      </w:r>
      <w:r w:rsidR="00AC22C0">
        <w:rPr>
          <w:rFonts w:ascii="Arial" w:hAnsi="Arial" w:cs="Arial"/>
          <w:b/>
          <w:sz w:val="28"/>
          <w:szCs w:val="28"/>
        </w:rPr>
        <w:t>T</w:t>
      </w:r>
      <w:r w:rsidR="007F5EF3">
        <w:rPr>
          <w:rFonts w:ascii="Arial" w:hAnsi="Arial" w:cs="Arial"/>
          <w:b/>
          <w:sz w:val="28"/>
          <w:szCs w:val="28"/>
        </w:rPr>
        <w:t>able/</w:t>
      </w:r>
      <w:r w:rsidR="004F577F">
        <w:rPr>
          <w:rFonts w:ascii="Arial" w:hAnsi="Arial" w:cs="Arial"/>
          <w:b/>
          <w:sz w:val="28"/>
          <w:szCs w:val="28"/>
        </w:rPr>
        <w:t>Market S</w:t>
      </w:r>
      <w:r w:rsidR="007F5EF3">
        <w:rPr>
          <w:rFonts w:ascii="Arial" w:hAnsi="Arial" w:cs="Arial"/>
          <w:b/>
          <w:sz w:val="28"/>
          <w:szCs w:val="28"/>
        </w:rPr>
        <w:t>tall</w:t>
      </w:r>
      <w:r w:rsidR="004F577F">
        <w:rPr>
          <w:rFonts w:ascii="Arial" w:hAnsi="Arial" w:cs="Arial"/>
          <w:b/>
          <w:sz w:val="28"/>
          <w:szCs w:val="28"/>
        </w:rPr>
        <w:t xml:space="preserve"> Outside</w:t>
      </w:r>
    </w:p>
    <w:p w14:paraId="602F3703" w14:textId="5460784E" w:rsidR="008C1933" w:rsidRDefault="008C1933" w:rsidP="008C1933">
      <w:pPr>
        <w:tabs>
          <w:tab w:val="left" w:pos="567"/>
          <w:tab w:val="left" w:pos="7938"/>
        </w:tabs>
        <w:rPr>
          <w:rFonts w:ascii="Arial" w:hAnsi="Arial" w:cs="Arial"/>
          <w:szCs w:val="24"/>
        </w:rPr>
      </w:pPr>
    </w:p>
    <w:p w14:paraId="5519632E" w14:textId="63840294" w:rsidR="008C1933" w:rsidRDefault="008C1933" w:rsidP="008C1933">
      <w:pPr>
        <w:tabs>
          <w:tab w:val="left" w:pos="567"/>
          <w:tab w:val="left" w:pos="7938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*Please note that there are a limited number of tables available so we can only guarantee One </w:t>
      </w:r>
      <w:r w:rsidR="00F55921">
        <w:rPr>
          <w:rFonts w:ascii="Arial" w:hAnsi="Arial" w:cs="Arial"/>
          <w:szCs w:val="24"/>
        </w:rPr>
        <w:t xml:space="preserve">table </w:t>
      </w:r>
      <w:r>
        <w:rPr>
          <w:rFonts w:ascii="Arial" w:hAnsi="Arial" w:cs="Arial"/>
          <w:szCs w:val="24"/>
        </w:rPr>
        <w:t>per</w:t>
      </w:r>
      <w:r w:rsidR="000C50A7">
        <w:rPr>
          <w:rFonts w:ascii="Arial" w:hAnsi="Arial" w:cs="Arial"/>
          <w:szCs w:val="24"/>
        </w:rPr>
        <w:t xml:space="preserve"> outside market stall</w:t>
      </w:r>
      <w:r>
        <w:rPr>
          <w:rFonts w:ascii="Arial" w:hAnsi="Arial" w:cs="Arial"/>
          <w:szCs w:val="24"/>
        </w:rPr>
        <w:t xml:space="preserve"> </w:t>
      </w:r>
      <w:r w:rsidR="00F55921">
        <w:rPr>
          <w:rFonts w:ascii="Arial" w:hAnsi="Arial" w:cs="Arial"/>
          <w:szCs w:val="24"/>
        </w:rPr>
        <w:t>booking</w:t>
      </w:r>
    </w:p>
    <w:p w14:paraId="4C3FAB9E" w14:textId="574A97FE" w:rsidR="008C1933" w:rsidRDefault="008C1933" w:rsidP="008C1933">
      <w:pPr>
        <w:tabs>
          <w:tab w:val="left" w:pos="567"/>
          <w:tab w:val="left" w:pos="7938"/>
        </w:tabs>
        <w:jc w:val="center"/>
        <w:rPr>
          <w:rFonts w:ascii="Arial" w:hAnsi="Arial" w:cs="Arial"/>
          <w:szCs w:val="24"/>
        </w:rPr>
      </w:pPr>
    </w:p>
    <w:p w14:paraId="41A7AA95" w14:textId="7416046B" w:rsidR="008C1933" w:rsidRPr="00EF06ED" w:rsidRDefault="008C1933" w:rsidP="00E71EF3">
      <w:pPr>
        <w:tabs>
          <w:tab w:val="left" w:pos="567"/>
          <w:tab w:val="left" w:pos="7938"/>
        </w:tabs>
        <w:jc w:val="center"/>
        <w:rPr>
          <w:rFonts w:ascii="Arial" w:hAnsi="Arial" w:cs="Arial"/>
          <w:szCs w:val="24"/>
        </w:rPr>
      </w:pPr>
      <w:r w:rsidRPr="00EF06ED">
        <w:rPr>
          <w:rFonts w:ascii="Arial" w:hAnsi="Arial" w:cs="Arial"/>
          <w:szCs w:val="24"/>
        </w:rPr>
        <w:t>Please return the form to Ash Parish Council Offices</w:t>
      </w:r>
      <w:r>
        <w:rPr>
          <w:rFonts w:ascii="Arial" w:hAnsi="Arial" w:cs="Arial"/>
          <w:szCs w:val="24"/>
        </w:rPr>
        <w:t xml:space="preserve"> as soon as possible.</w:t>
      </w:r>
    </w:p>
    <w:p w14:paraId="2E21336F" w14:textId="77777777" w:rsidR="00391397" w:rsidRDefault="008C1933" w:rsidP="00391397">
      <w:pPr>
        <w:tabs>
          <w:tab w:val="left" w:pos="567"/>
          <w:tab w:val="left" w:pos="7938"/>
        </w:tabs>
        <w:jc w:val="center"/>
        <w:rPr>
          <w:rFonts w:ascii="Arial" w:hAnsi="Arial" w:cs="Arial"/>
          <w:szCs w:val="24"/>
        </w:rPr>
      </w:pPr>
      <w:r w:rsidRPr="00EF06ED">
        <w:rPr>
          <w:rFonts w:ascii="Arial" w:hAnsi="Arial" w:cs="Arial"/>
          <w:szCs w:val="24"/>
        </w:rPr>
        <w:t>For further information please contact Ash Parish Council:</w:t>
      </w:r>
    </w:p>
    <w:p w14:paraId="0C51520F" w14:textId="5BCA79E1" w:rsidR="00877E44" w:rsidRDefault="008C1933" w:rsidP="00212B8D">
      <w:pPr>
        <w:tabs>
          <w:tab w:val="left" w:pos="567"/>
          <w:tab w:val="left" w:pos="7938"/>
        </w:tabs>
        <w:jc w:val="center"/>
        <w:rPr>
          <w:rFonts w:ascii="Arial" w:hAnsi="Arial" w:cs="Arial"/>
          <w:szCs w:val="24"/>
        </w:rPr>
      </w:pPr>
      <w:r w:rsidRPr="00EF06ED">
        <w:rPr>
          <w:rFonts w:ascii="Arial" w:hAnsi="Arial" w:cs="Arial"/>
          <w:szCs w:val="24"/>
        </w:rPr>
        <w:t xml:space="preserve"> </w:t>
      </w:r>
      <w:hyperlink r:id="rId13" w:history="1">
        <w:r w:rsidRPr="003E47F1">
          <w:rPr>
            <w:rStyle w:val="Hyperlink"/>
            <w:rFonts w:ascii="Arial" w:hAnsi="Arial" w:cs="Arial"/>
            <w:szCs w:val="24"/>
          </w:rPr>
          <w:t>events@ashpcsurrey.gov.uk</w:t>
        </w:r>
      </w:hyperlink>
      <w:r>
        <w:rPr>
          <w:rFonts w:ascii="Arial" w:hAnsi="Arial" w:cs="Arial"/>
          <w:szCs w:val="24"/>
        </w:rPr>
        <w:t xml:space="preserve"> or </w:t>
      </w:r>
      <w:r w:rsidRPr="00EF06ED">
        <w:rPr>
          <w:rFonts w:ascii="Arial" w:hAnsi="Arial" w:cs="Arial"/>
          <w:szCs w:val="24"/>
        </w:rPr>
        <w:t>01252 328287</w:t>
      </w:r>
      <w:r>
        <w:rPr>
          <w:rFonts w:ascii="Arial" w:hAnsi="Arial" w:cs="Arial"/>
          <w:szCs w:val="24"/>
        </w:rPr>
        <w:t>.</w:t>
      </w:r>
    </w:p>
    <w:sectPr w:rsidR="00877E44" w:rsidSect="0068715B">
      <w:pgSz w:w="11907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6C41" w14:textId="77777777" w:rsidR="001867E2" w:rsidRDefault="001867E2" w:rsidP="00CA1E2F">
      <w:r>
        <w:separator/>
      </w:r>
    </w:p>
  </w:endnote>
  <w:endnote w:type="continuationSeparator" w:id="0">
    <w:p w14:paraId="02C09248" w14:textId="77777777" w:rsidR="001867E2" w:rsidRDefault="001867E2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diev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B67C" w14:textId="77777777" w:rsidR="001867E2" w:rsidRDefault="001867E2" w:rsidP="00CA1E2F">
      <w:r>
        <w:separator/>
      </w:r>
    </w:p>
  </w:footnote>
  <w:footnote w:type="continuationSeparator" w:id="0">
    <w:p w14:paraId="559A1FEB" w14:textId="77777777" w:rsidR="001867E2" w:rsidRDefault="001867E2" w:rsidP="00CA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92BE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610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6F"/>
    <w:rsid w:val="00020A22"/>
    <w:rsid w:val="00032AFF"/>
    <w:rsid w:val="00046BF2"/>
    <w:rsid w:val="00060BE8"/>
    <w:rsid w:val="000809F2"/>
    <w:rsid w:val="000A04FB"/>
    <w:rsid w:val="000C50A7"/>
    <w:rsid w:val="000D49E2"/>
    <w:rsid w:val="000E3423"/>
    <w:rsid w:val="000F220C"/>
    <w:rsid w:val="00131C32"/>
    <w:rsid w:val="00140E85"/>
    <w:rsid w:val="001748C8"/>
    <w:rsid w:val="0018456D"/>
    <w:rsid w:val="001867E2"/>
    <w:rsid w:val="001B009B"/>
    <w:rsid w:val="001F0114"/>
    <w:rsid w:val="00206F58"/>
    <w:rsid w:val="00212B8D"/>
    <w:rsid w:val="0023050A"/>
    <w:rsid w:val="002548A2"/>
    <w:rsid w:val="00280D8A"/>
    <w:rsid w:val="00290DD1"/>
    <w:rsid w:val="00297F6F"/>
    <w:rsid w:val="002F7B7F"/>
    <w:rsid w:val="00314B6C"/>
    <w:rsid w:val="00321455"/>
    <w:rsid w:val="00323384"/>
    <w:rsid w:val="0034362E"/>
    <w:rsid w:val="00347838"/>
    <w:rsid w:val="00350D4C"/>
    <w:rsid w:val="00355046"/>
    <w:rsid w:val="00365665"/>
    <w:rsid w:val="00386611"/>
    <w:rsid w:val="00391397"/>
    <w:rsid w:val="00394B4A"/>
    <w:rsid w:val="003A5AB3"/>
    <w:rsid w:val="003D5FA9"/>
    <w:rsid w:val="003D6E0F"/>
    <w:rsid w:val="003F45DE"/>
    <w:rsid w:val="004078E0"/>
    <w:rsid w:val="00492C09"/>
    <w:rsid w:val="004B73FB"/>
    <w:rsid w:val="004F2EA5"/>
    <w:rsid w:val="004F577F"/>
    <w:rsid w:val="00506A3B"/>
    <w:rsid w:val="00512825"/>
    <w:rsid w:val="00560E32"/>
    <w:rsid w:val="0059301E"/>
    <w:rsid w:val="005D05D3"/>
    <w:rsid w:val="005E6DD6"/>
    <w:rsid w:val="006024B0"/>
    <w:rsid w:val="0061357E"/>
    <w:rsid w:val="006154EB"/>
    <w:rsid w:val="00656E6F"/>
    <w:rsid w:val="00662EF0"/>
    <w:rsid w:val="00672699"/>
    <w:rsid w:val="00676BC8"/>
    <w:rsid w:val="00685735"/>
    <w:rsid w:val="0068715B"/>
    <w:rsid w:val="006A78D2"/>
    <w:rsid w:val="006C6E4D"/>
    <w:rsid w:val="006F22D2"/>
    <w:rsid w:val="006F3B78"/>
    <w:rsid w:val="00713C5A"/>
    <w:rsid w:val="00722D21"/>
    <w:rsid w:val="00736A41"/>
    <w:rsid w:val="007470D2"/>
    <w:rsid w:val="00764068"/>
    <w:rsid w:val="0079670A"/>
    <w:rsid w:val="007970F2"/>
    <w:rsid w:val="007A7D23"/>
    <w:rsid w:val="007B4E75"/>
    <w:rsid w:val="007E03C7"/>
    <w:rsid w:val="007F5EF3"/>
    <w:rsid w:val="0081254B"/>
    <w:rsid w:val="00847C5C"/>
    <w:rsid w:val="0086406C"/>
    <w:rsid w:val="00872E3A"/>
    <w:rsid w:val="00877E44"/>
    <w:rsid w:val="00887AB9"/>
    <w:rsid w:val="008A4EA6"/>
    <w:rsid w:val="008C1933"/>
    <w:rsid w:val="00904449"/>
    <w:rsid w:val="00931A3F"/>
    <w:rsid w:val="0098751B"/>
    <w:rsid w:val="009A35A7"/>
    <w:rsid w:val="009A4D9A"/>
    <w:rsid w:val="009B17B9"/>
    <w:rsid w:val="009B1E76"/>
    <w:rsid w:val="009B43FB"/>
    <w:rsid w:val="009C6BCE"/>
    <w:rsid w:val="009F2950"/>
    <w:rsid w:val="009F3821"/>
    <w:rsid w:val="00A77B98"/>
    <w:rsid w:val="00AB5DC8"/>
    <w:rsid w:val="00AC22C0"/>
    <w:rsid w:val="00AC30AE"/>
    <w:rsid w:val="00AC7F10"/>
    <w:rsid w:val="00B2150A"/>
    <w:rsid w:val="00B55CED"/>
    <w:rsid w:val="00B64F6A"/>
    <w:rsid w:val="00B735DC"/>
    <w:rsid w:val="00B91081"/>
    <w:rsid w:val="00B93272"/>
    <w:rsid w:val="00BF11F4"/>
    <w:rsid w:val="00BF2235"/>
    <w:rsid w:val="00C0158F"/>
    <w:rsid w:val="00C6534A"/>
    <w:rsid w:val="00C91208"/>
    <w:rsid w:val="00CA1E2F"/>
    <w:rsid w:val="00CB0EEB"/>
    <w:rsid w:val="00CC29D4"/>
    <w:rsid w:val="00CE6F60"/>
    <w:rsid w:val="00CF6C02"/>
    <w:rsid w:val="00D10BEF"/>
    <w:rsid w:val="00D14C51"/>
    <w:rsid w:val="00D23189"/>
    <w:rsid w:val="00D36AD9"/>
    <w:rsid w:val="00D370FE"/>
    <w:rsid w:val="00D55E6B"/>
    <w:rsid w:val="00D64430"/>
    <w:rsid w:val="00D75478"/>
    <w:rsid w:val="00D95096"/>
    <w:rsid w:val="00DB76F4"/>
    <w:rsid w:val="00DE04AF"/>
    <w:rsid w:val="00DE4BB8"/>
    <w:rsid w:val="00DE7525"/>
    <w:rsid w:val="00DF00D9"/>
    <w:rsid w:val="00E418B1"/>
    <w:rsid w:val="00E71EF3"/>
    <w:rsid w:val="00E92E40"/>
    <w:rsid w:val="00E94350"/>
    <w:rsid w:val="00EA6C91"/>
    <w:rsid w:val="00EF0094"/>
    <w:rsid w:val="00F513C8"/>
    <w:rsid w:val="00F55921"/>
    <w:rsid w:val="00F7320A"/>
    <w:rsid w:val="00F7443E"/>
    <w:rsid w:val="00FF4EEF"/>
    <w:rsid w:val="00FF701C"/>
    <w:rsid w:val="15D96E0A"/>
    <w:rsid w:val="54F9D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7B2E879"/>
  <w15:chartTrackingRefBased/>
  <w15:docId w15:val="{2ACF7B8B-E1EB-49E4-ABA0-7D53D73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C5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7938"/>
      </w:tabs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567"/>
        <w:tab w:val="left" w:pos="7938"/>
      </w:tabs>
      <w:jc w:val="center"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567"/>
        <w:tab w:val="left" w:pos="7938"/>
      </w:tabs>
      <w:jc w:val="center"/>
      <w:outlineLvl w:val="2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134"/>
        <w:tab w:val="right" w:pos="9781"/>
      </w:tabs>
      <w:jc w:val="both"/>
    </w:pPr>
  </w:style>
  <w:style w:type="paragraph" w:styleId="Title">
    <w:name w:val="Title"/>
    <w:basedOn w:val="Normal"/>
    <w:qFormat/>
    <w:pPr>
      <w:tabs>
        <w:tab w:val="left" w:pos="567"/>
        <w:tab w:val="left" w:pos="7938"/>
      </w:tabs>
      <w:jc w:val="center"/>
    </w:pPr>
    <w:rPr>
      <w:rFonts w:ascii="Medieval" w:hAnsi="Medieval"/>
      <w:b/>
      <w:sz w:val="72"/>
    </w:rPr>
  </w:style>
  <w:style w:type="character" w:styleId="Hyperlink">
    <w:name w:val="Hyperlink"/>
    <w:rPr>
      <w:color w:val="0000FF"/>
      <w:u w:val="single"/>
    </w:rPr>
  </w:style>
  <w:style w:type="paragraph" w:styleId="Subtitle">
    <w:name w:val="Subtitle"/>
    <w:basedOn w:val="Normal"/>
    <w:qFormat/>
    <w:pPr>
      <w:tabs>
        <w:tab w:val="left" w:pos="567"/>
      </w:tabs>
      <w:ind w:right="-29"/>
      <w:jc w:val="center"/>
    </w:pPr>
    <w:rPr>
      <w:rFonts w:ascii="Arial" w:hAnsi="Arial"/>
      <w:b/>
      <w:sz w:val="20"/>
    </w:rPr>
  </w:style>
  <w:style w:type="table" w:styleId="TableGrid">
    <w:name w:val="Table Grid"/>
    <w:basedOn w:val="TableNormal"/>
    <w:rsid w:val="00F73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6534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548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7525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15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vents@ashpcsurrey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vents@ashpcsurrey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Letter%20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4E814519674FEAAE20F381DDA2D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DCB8D-7B67-4615-9FDD-70156E67FE83}"/>
      </w:docPartPr>
      <w:docPartBody>
        <w:p w:rsidR="00EA6C91" w:rsidRDefault="00C27846" w:rsidP="00C27846">
          <w:pPr>
            <w:pStyle w:val="D84E814519674FEAAE20F381DDA2D3D44"/>
          </w:pPr>
          <w:r>
            <w:rPr>
              <w:rStyle w:val="PlaceholderText"/>
            </w:rPr>
            <w:t>Enter your Organisation, Company, Group or Business Name</w:t>
          </w:r>
        </w:p>
      </w:docPartBody>
    </w:docPart>
    <w:docPart>
      <w:docPartPr>
        <w:name w:val="41A2000BE73B4E548DC413AD8550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23B0D-FDB7-43C1-B1BC-B839A7D1DEE9}"/>
      </w:docPartPr>
      <w:docPartBody>
        <w:p w:rsidR="00EA6C91" w:rsidRDefault="00C27846" w:rsidP="00C27846">
          <w:pPr>
            <w:pStyle w:val="41A2000BE73B4E548DC413AD8550F8C84"/>
          </w:pPr>
          <w:r>
            <w:rPr>
              <w:rStyle w:val="PlaceholderText"/>
            </w:rPr>
            <w:t>First and Last Name</w:t>
          </w:r>
        </w:p>
      </w:docPartBody>
    </w:docPart>
    <w:docPart>
      <w:docPartPr>
        <w:name w:val="EC5AD78E18E549B7B99821C79DE14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D03B8-E979-48E7-964C-2EC0F3666A39}"/>
      </w:docPartPr>
      <w:docPartBody>
        <w:p w:rsidR="00EA6C91" w:rsidRDefault="00C27846" w:rsidP="00C27846">
          <w:pPr>
            <w:pStyle w:val="EC5AD78E18E549B7B99821C79DE143A84"/>
          </w:pPr>
          <w:r>
            <w:rPr>
              <w:rStyle w:val="PlaceholderText"/>
            </w:rPr>
            <w:t>Contact address Line 1</w:t>
          </w:r>
        </w:p>
      </w:docPartBody>
    </w:docPart>
    <w:docPart>
      <w:docPartPr>
        <w:name w:val="190D49499F7548C2A899622855EC9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9C51-BD5B-4D67-8E2A-218CDD2E3F13}"/>
      </w:docPartPr>
      <w:docPartBody>
        <w:p w:rsidR="00EA6C91" w:rsidRDefault="00C27846" w:rsidP="00C27846">
          <w:pPr>
            <w:pStyle w:val="190D49499F7548C2A899622855EC90684"/>
          </w:pPr>
          <w:r>
            <w:rPr>
              <w:rStyle w:val="PlaceholderText"/>
            </w:rPr>
            <w:t>Contact address Line 2</w:t>
          </w:r>
        </w:p>
      </w:docPartBody>
    </w:docPart>
    <w:docPart>
      <w:docPartPr>
        <w:name w:val="F82FEE283E954CF18F3C745883E4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B7369-4670-4199-B4E5-F0F6CB0DC663}"/>
      </w:docPartPr>
      <w:docPartBody>
        <w:p w:rsidR="00EA6C91" w:rsidRDefault="00C27846" w:rsidP="00C27846">
          <w:pPr>
            <w:pStyle w:val="F82FEE283E954CF18F3C745883E4C3DA4"/>
          </w:pPr>
          <w:r>
            <w:rPr>
              <w:rStyle w:val="PlaceholderText"/>
            </w:rPr>
            <w:t>Enter email mail address</w:t>
          </w:r>
        </w:p>
      </w:docPartBody>
    </w:docPart>
    <w:docPart>
      <w:docPartPr>
        <w:name w:val="BFD7E29DD1AD44C9BC03B86072725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F4A8D-46DD-4FB7-A7C6-FBD5FB1DFF43}"/>
      </w:docPartPr>
      <w:docPartBody>
        <w:p w:rsidR="00EA6C91" w:rsidRDefault="00C27846" w:rsidP="00C27846">
          <w:pPr>
            <w:pStyle w:val="BFD7E29DD1AD44C9BC03B86072725D824"/>
          </w:pPr>
          <w:r>
            <w:rPr>
              <w:rStyle w:val="PlaceholderText"/>
            </w:rPr>
            <w:t>Best contact phone number</w:t>
          </w:r>
        </w:p>
      </w:docPartBody>
    </w:docPart>
    <w:docPart>
      <w:docPartPr>
        <w:name w:val="3B89528BFA124A93AE72C1949D36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9D211-C142-4080-9FDC-5CF23916A1FB}"/>
      </w:docPartPr>
      <w:docPartBody>
        <w:p w:rsidR="00EA6C91" w:rsidRDefault="00C27846" w:rsidP="00C27846">
          <w:pPr>
            <w:pStyle w:val="3B89528BFA124A93AE72C1949D3614304"/>
          </w:pPr>
          <w:r>
            <w:rPr>
              <w:rStyle w:val="PlaceholderText"/>
            </w:rPr>
            <w:t>Enter Contact post code</w:t>
          </w:r>
        </w:p>
      </w:docPartBody>
    </w:docPart>
    <w:docPart>
      <w:docPartPr>
        <w:name w:val="205CA5BFD2164FD4AB89CCD3475F7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4E1B9-0625-4B05-BEA0-9D7AF3028CEB}"/>
      </w:docPartPr>
      <w:docPartBody>
        <w:p w:rsidR="00EA6C91" w:rsidRDefault="00C27846" w:rsidP="00C27846">
          <w:pPr>
            <w:pStyle w:val="205CA5BFD2164FD4AB89CCD3475F7C654"/>
          </w:pPr>
          <w:r>
            <w:rPr>
              <w:rStyle w:val="PlaceholderText"/>
            </w:rPr>
            <w:t>Enter as much detail as possible of the different types of items you are selling. This helps us place your stall</w:t>
          </w:r>
          <w:r w:rsidRPr="009A4D9A">
            <w:rPr>
              <w:rStyle w:val="PlaceholderText"/>
              <w:bCs/>
              <w:color w:val="002060"/>
            </w:rPr>
            <w:t>.</w:t>
          </w:r>
        </w:p>
      </w:docPartBody>
    </w:docPart>
    <w:docPart>
      <w:docPartPr>
        <w:name w:val="307472409DA14847ADA84AC39FA7B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D1ACB-23B0-4E67-B8B3-68381F72720A}"/>
      </w:docPartPr>
      <w:docPartBody>
        <w:p w:rsidR="00D60C20" w:rsidRDefault="00C27846" w:rsidP="00C27846">
          <w:pPr>
            <w:pStyle w:val="307472409DA14847ADA84AC39FA7BC6B"/>
          </w:pPr>
          <w:r>
            <w:rPr>
              <w:rStyle w:val="PlaceholderText"/>
            </w:rPr>
            <w:t xml:space="preserve">Describe accessibly requirements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diev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EE"/>
    <w:rsid w:val="000D49E2"/>
    <w:rsid w:val="001748C8"/>
    <w:rsid w:val="00220C18"/>
    <w:rsid w:val="00237752"/>
    <w:rsid w:val="003915EE"/>
    <w:rsid w:val="00676BC8"/>
    <w:rsid w:val="006C648C"/>
    <w:rsid w:val="0079670A"/>
    <w:rsid w:val="00C27846"/>
    <w:rsid w:val="00C3136E"/>
    <w:rsid w:val="00D60C20"/>
    <w:rsid w:val="00EA6C91"/>
    <w:rsid w:val="00FC352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846"/>
    <w:rPr>
      <w:color w:val="808080"/>
    </w:rPr>
  </w:style>
  <w:style w:type="paragraph" w:customStyle="1" w:styleId="D84E814519674FEAAE20F381DDA2D3D44">
    <w:name w:val="D84E814519674FEAAE20F381DDA2D3D4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A2000BE73B4E548DC413AD8550F8C84">
    <w:name w:val="41A2000BE73B4E548DC413AD8550F8C8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5AD78E18E549B7B99821C79DE143A84">
    <w:name w:val="EC5AD78E18E549B7B99821C79DE143A8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0D49499F7548C2A899622855EC90684">
    <w:name w:val="190D49499F7548C2A899622855EC9068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B89528BFA124A93AE72C1949D3614304">
    <w:name w:val="3B89528BFA124A93AE72C1949D361430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2FEE283E954CF18F3C745883E4C3DA4">
    <w:name w:val="F82FEE283E954CF18F3C745883E4C3DA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D7E29DD1AD44C9BC03B86072725D824">
    <w:name w:val="BFD7E29DD1AD44C9BC03B86072725D82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05CA5BFD2164FD4AB89CCD3475F7C654">
    <w:name w:val="205CA5BFD2164FD4AB89CCD3475F7C654"/>
    <w:rsid w:val="00C27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07472409DA14847ADA84AC39FA7BC6B">
    <w:name w:val="307472409DA14847ADA84AC39FA7BC6B"/>
    <w:rsid w:val="00C278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9974d2-5a9f-44c5-9720-54b26d4ea1d2">
      <Terms xmlns="http://schemas.microsoft.com/office/infopath/2007/PartnerControls"/>
    </lcf76f155ced4ddcb4097134ff3c332f>
    <TaxCatchAll xmlns="0b59855f-d8f9-4182-b27b-aefe6bf17e79" xsi:nil="true"/>
    <SharedWithUsers xmlns="0b59855f-d8f9-4182-b27b-aefe6bf17e79">
      <UserInfo>
        <DisplayName>Lowan Daley</DisplayName>
        <AccountId>34</AccountId>
        <AccountType/>
      </UserInfo>
      <UserInfo>
        <DisplayName>John Tonks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08EE723A8884388E22E908FE65F6C" ma:contentTypeVersion="16" ma:contentTypeDescription="Create a new document." ma:contentTypeScope="" ma:versionID="d7bcb3e1e465356aeaf6e9b4ed20bd6b">
  <xsd:schema xmlns:xsd="http://www.w3.org/2001/XMLSchema" xmlns:xs="http://www.w3.org/2001/XMLSchema" xmlns:p="http://schemas.microsoft.com/office/2006/metadata/properties" xmlns:ns2="5d9974d2-5a9f-44c5-9720-54b26d4ea1d2" xmlns:ns3="0b59855f-d8f9-4182-b27b-aefe6bf17e79" targetNamespace="http://schemas.microsoft.com/office/2006/metadata/properties" ma:root="true" ma:fieldsID="ee0a82c0cf726cadd4fb8efb79f24356" ns2:_="" ns3:_="">
    <xsd:import namespace="5d9974d2-5a9f-44c5-9720-54b26d4ea1d2"/>
    <xsd:import namespace="0b59855f-d8f9-4182-b27b-aefe6bf17e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974d2-5a9f-44c5-9720-54b26d4ea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2ca749-52f1-4c1d-9f4a-426f7f1808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9855f-d8f9-4182-b27b-aefe6bf17e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50378f-a44a-41a5-aa44-609f1af9d12f}" ma:internalName="TaxCatchAll" ma:showField="CatchAllData" ma:web="0b59855f-d8f9-4182-b27b-aefe6bf17e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2F684-DB23-4055-97CA-542B6D1C4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32EB00-80E1-4921-AD0E-716CCD4D14A8}">
  <ds:schemaRefs>
    <ds:schemaRef ds:uri="http://schemas.microsoft.com/office/2006/metadata/properties"/>
    <ds:schemaRef ds:uri="http://schemas.microsoft.com/office/infopath/2007/PartnerControls"/>
    <ds:schemaRef ds:uri="5d9974d2-5a9f-44c5-9720-54b26d4ea1d2"/>
    <ds:schemaRef ds:uri="0b59855f-d8f9-4182-b27b-aefe6bf17e79"/>
  </ds:schemaRefs>
</ds:datastoreItem>
</file>

<file path=customXml/itemProps3.xml><?xml version="1.0" encoding="utf-8"?>
<ds:datastoreItem xmlns:ds="http://schemas.openxmlformats.org/officeDocument/2006/customXml" ds:itemID="{0F87F2E8-FA65-4E4E-8E38-7B1500A18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974d2-5a9f-44c5-9720-54b26d4ea1d2"/>
    <ds:schemaRef ds:uri="0b59855f-d8f9-4182-b27b-aefe6bf17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BCF4ED-9C3B-43A6-A125-5250BCA6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>Ash Council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 Parish Council</dc:title>
  <dc:subject/>
  <dc:creator>Lucie</dc:creator>
  <cp:keywords/>
  <cp:lastModifiedBy>Lowan Daley</cp:lastModifiedBy>
  <cp:revision>2</cp:revision>
  <cp:lastPrinted>2024-03-18T15:06:00Z</cp:lastPrinted>
  <dcterms:created xsi:type="dcterms:W3CDTF">2026-08-04T07:42:00Z</dcterms:created>
  <dcterms:modified xsi:type="dcterms:W3CDTF">2026-08-04T07:42:00Z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0x01010002108EE723A8884388E22E908FE65F6C</vt:lpwstr>
  </property>
  <property fmtid="{D5CDD505-2E9C-101B-9397-08002B2CF9AE}" pid="3" name="Order">
    <vt:r8>25315800</vt:r8>
  </property>
  <property fmtid="{D5CDD505-2E9C-101B-9397-08002B2CF9AE}" pid="4" name="MediaServiceImageTags">
    <vt:lpwstr/>
  </property>
  <property fmtid="{D5CDD505-2E9C-101B-9397-08002B2CF9AE}" pid="5" name="GrammarlyDocumentId">
    <vt:lpwstr>cb111d0dbb88bf709747d342563d80f503931e011e687649d728e173685ebd9a</vt:lpwstr>
  </property>
</Properties>
</file>